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758759" w14:textId="1BDC1F99" w:rsidR="000A3E58" w:rsidRPr="000A3E58" w:rsidRDefault="000A3E58" w:rsidP="000A3E58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GoBack"/>
      <w:bookmarkEnd w:id="0"/>
      <w:r w:rsidRPr="000A3E58">
        <w:rPr>
          <w:rFonts w:ascii="Arial" w:hAnsi="Arial" w:cs="Arial"/>
          <w:b/>
          <w:bCs/>
          <w:sz w:val="32"/>
          <w:szCs w:val="32"/>
          <w:u w:val="single"/>
        </w:rPr>
        <w:t>Parkside Primary School – PSHE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/ RSE</w:t>
      </w:r>
      <w:r w:rsidRPr="000A3E58">
        <w:rPr>
          <w:rFonts w:ascii="Arial" w:hAnsi="Arial" w:cs="Arial"/>
          <w:b/>
          <w:bCs/>
          <w:sz w:val="32"/>
          <w:szCs w:val="32"/>
          <w:u w:val="single"/>
        </w:rPr>
        <w:t xml:space="preserve"> Progression</w:t>
      </w:r>
    </w:p>
    <w:p w14:paraId="3885AC2B" w14:textId="77777777" w:rsidR="000A3E58" w:rsidRDefault="000A3E58"/>
    <w:p w14:paraId="6927F3CC" w14:textId="700CCA60" w:rsidR="00583A52" w:rsidRDefault="000A3E58" w:rsidP="000A3E58">
      <w:pPr>
        <w:tabs>
          <w:tab w:val="left" w:pos="142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BCB63E" wp14:editId="35945B53">
                <wp:simplePos x="0" y="0"/>
                <wp:positionH relativeFrom="column">
                  <wp:posOffset>126672</wp:posOffset>
                </wp:positionH>
                <wp:positionV relativeFrom="paragraph">
                  <wp:posOffset>381648</wp:posOffset>
                </wp:positionV>
                <wp:extent cx="9370031" cy="266829"/>
                <wp:effectExtent l="0" t="0" r="15875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0031" cy="2668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21FD2A" w14:textId="60925D0B" w:rsidR="000A3E58" w:rsidRPr="000A3E58" w:rsidRDefault="000A3E5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A3E58">
                              <w:rPr>
                                <w:b/>
                                <w:bCs/>
                              </w:rPr>
                              <w:t xml:space="preserve">                                 Autumn 1</w:t>
                            </w:r>
                            <w:r>
                              <w:rPr>
                                <w:b/>
                                <w:bCs/>
                              </w:rPr>
                              <w:t>.                       Autumn 2                        Spring 1                          Spring 2                       Summer 1                      Summer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5BCB63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9.95pt;margin-top:30.05pt;width:737.8pt;height:2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" fillcolor="white [3201]" strokeweight=".5pt">
                <v:textbox>
                  <w:txbxContent>
                    <w:p w14:paraId="6221FD2A" w14:textId="60925D0B" w:rsidR="000A3E58" w:rsidRPr="000A3E58" w:rsidRDefault="000A3E58">
                      <w:pPr>
                        <w:rPr>
                          <w:b/>
                          <w:bCs/>
                        </w:rPr>
                      </w:pPr>
                      <w:r w:rsidRPr="000A3E58">
                        <w:rPr>
                          <w:b/>
                          <w:bCs/>
                        </w:rPr>
                        <w:t xml:space="preserve">                                 Autumn 1</w:t>
                      </w:r>
                      <w:r>
                        <w:rPr>
                          <w:b/>
                          <w:bCs/>
                        </w:rPr>
                        <w:t>.                       Autumn 2                        Spring 1                          Spring 2                       Summer 1                      Summer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7D0AB2A" wp14:editId="304F70E0">
            <wp:extent cx="9637160" cy="4828540"/>
            <wp:effectExtent l="0" t="0" r="2540" b="0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20-01-07 at 21.08.5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7160" cy="482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F8F94" w14:textId="4D546BD6" w:rsidR="000A3E58" w:rsidRDefault="000A3E58"/>
    <w:p w14:paraId="25767534" w14:textId="03B1D269" w:rsidR="000A3E58" w:rsidRDefault="000A3E58" w:rsidP="000A3E58">
      <w:pPr>
        <w:rPr>
          <w:noProof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978725" wp14:editId="279140B6">
                <wp:simplePos x="0" y="0"/>
                <wp:positionH relativeFrom="column">
                  <wp:posOffset>92467</wp:posOffset>
                </wp:positionH>
                <wp:positionV relativeFrom="paragraph">
                  <wp:posOffset>-197664</wp:posOffset>
                </wp:positionV>
                <wp:extent cx="9370031" cy="266829"/>
                <wp:effectExtent l="0" t="0" r="15875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0031" cy="2668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1383DE" w14:textId="77777777" w:rsidR="000A3E58" w:rsidRPr="000A3E58" w:rsidRDefault="000A3E58" w:rsidP="000A3E5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A3E58">
                              <w:rPr>
                                <w:b/>
                                <w:bCs/>
                              </w:rPr>
                              <w:t xml:space="preserve">                                 Autumn 1</w:t>
                            </w:r>
                            <w:r>
                              <w:rPr>
                                <w:b/>
                                <w:bCs/>
                              </w:rPr>
                              <w:t>.                       Autumn 2                        Spring 1                          Spring 2                       Summer 1                      Summer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978725" id="Text Box 13" o:spid="_x0000_s1027" type="#_x0000_t202" style="position:absolute;margin-left:7.3pt;margin-top:-15.55pt;width:737.8pt;height:2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" fillcolor="white [3201]" strokeweight=".5pt">
                <v:textbox>
                  <w:txbxContent>
                    <w:p w14:paraId="261383DE" w14:textId="77777777" w:rsidR="000A3E58" w:rsidRPr="000A3E58" w:rsidRDefault="000A3E58" w:rsidP="000A3E58">
                      <w:pPr>
                        <w:rPr>
                          <w:b/>
                          <w:bCs/>
                        </w:rPr>
                      </w:pPr>
                      <w:r w:rsidRPr="000A3E58">
                        <w:rPr>
                          <w:b/>
                          <w:bCs/>
                        </w:rPr>
                        <w:t xml:space="preserve">                                 Autumn 1</w:t>
                      </w:r>
                      <w:r>
                        <w:rPr>
                          <w:b/>
                          <w:bCs/>
                        </w:rPr>
                        <w:t>.                       Autumn 2                        Spring 1                          Spring 2                       Summer 1                      Summer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B840D39" wp14:editId="35DF545A">
            <wp:extent cx="9544692" cy="3964176"/>
            <wp:effectExtent l="0" t="0" r="0" b="0"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20-01-07 at 21.09.0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2221" cy="3975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1B1D4" w14:textId="4ADC543F" w:rsidR="000A3E58" w:rsidRPr="000A3E58" w:rsidRDefault="000A3E58" w:rsidP="000A3E58"/>
    <w:p w14:paraId="0198E489" w14:textId="6184019B" w:rsidR="000A3E58" w:rsidRPr="000A3E58" w:rsidRDefault="000A3E58" w:rsidP="000A3E58"/>
    <w:p w14:paraId="203E8D19" w14:textId="1AB7CBB4" w:rsidR="000A3E58" w:rsidRPr="000A3E58" w:rsidRDefault="000A3E58" w:rsidP="000A3E58"/>
    <w:p w14:paraId="180E8725" w14:textId="00634640" w:rsidR="000A3E58" w:rsidRPr="000A3E58" w:rsidRDefault="000A3E58" w:rsidP="000A3E58"/>
    <w:p w14:paraId="7B8AB460" w14:textId="1336D0BF" w:rsidR="000A3E58" w:rsidRPr="000A3E58" w:rsidRDefault="000A3E58" w:rsidP="000A3E58"/>
    <w:p w14:paraId="38F2F9A4" w14:textId="5C5FE2A4" w:rsidR="000A3E58" w:rsidRDefault="000A3E58" w:rsidP="000A3E58">
      <w:pPr>
        <w:rPr>
          <w:noProof/>
        </w:rPr>
      </w:pPr>
    </w:p>
    <w:p w14:paraId="65869427" w14:textId="235A005A" w:rsidR="000A3E58" w:rsidRPr="000A3E58" w:rsidRDefault="000A3E58" w:rsidP="000A3E58">
      <w:pPr>
        <w:tabs>
          <w:tab w:val="left" w:pos="5501"/>
        </w:tabs>
      </w:pPr>
      <w:r>
        <w:tab/>
      </w:r>
    </w:p>
    <w:p w14:paraId="2A91720C" w14:textId="7739ED0C" w:rsidR="000A3E58" w:rsidRDefault="000A3E58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47E75D" wp14:editId="70480B55">
                <wp:simplePos x="0" y="0"/>
                <wp:positionH relativeFrom="column">
                  <wp:posOffset>122962</wp:posOffset>
                </wp:positionH>
                <wp:positionV relativeFrom="paragraph">
                  <wp:posOffset>-205854</wp:posOffset>
                </wp:positionV>
                <wp:extent cx="9370031" cy="266829"/>
                <wp:effectExtent l="0" t="0" r="15875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0031" cy="2668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F92CD6" w14:textId="77777777" w:rsidR="000A3E58" w:rsidRPr="000A3E58" w:rsidRDefault="000A3E58" w:rsidP="000A3E5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A3E58">
                              <w:rPr>
                                <w:b/>
                                <w:bCs/>
                              </w:rPr>
                              <w:t xml:space="preserve">                                 Autumn 1</w:t>
                            </w:r>
                            <w:r>
                              <w:rPr>
                                <w:b/>
                                <w:bCs/>
                              </w:rPr>
                              <w:t>.                       Autumn 2                        Spring 1                          Spring 2                       Summer 1                      Summer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447E75D" id="Text Box 15" o:spid="_x0000_s1028" type="#_x0000_t202" style="position:absolute;margin-left:9.7pt;margin-top:-16.2pt;width:737.8pt;height:2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" fillcolor="white [3201]" strokeweight=".5pt">
                <v:textbox>
                  <w:txbxContent>
                    <w:p w14:paraId="49F92CD6" w14:textId="77777777" w:rsidR="000A3E58" w:rsidRPr="000A3E58" w:rsidRDefault="000A3E58" w:rsidP="000A3E58">
                      <w:pPr>
                        <w:rPr>
                          <w:b/>
                          <w:bCs/>
                        </w:rPr>
                      </w:pPr>
                      <w:r w:rsidRPr="000A3E58">
                        <w:rPr>
                          <w:b/>
                          <w:bCs/>
                        </w:rPr>
                        <w:t xml:space="preserve">                                 Autumn 1</w:t>
                      </w:r>
                      <w:r>
                        <w:rPr>
                          <w:b/>
                          <w:bCs/>
                        </w:rPr>
                        <w:t>.                       Autumn 2                        Spring 1                          Spring 2                       Summer 1                      Summer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0AE44A4" wp14:editId="0AC1DAF2">
            <wp:extent cx="9606337" cy="4704080"/>
            <wp:effectExtent l="0" t="0" r="0" b="0"/>
            <wp:docPr id="11" name="Picture 11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20-01-07 at 21.09.1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6951" cy="4709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3E58" w:rsidSect="000A3E58">
      <w:pgSz w:w="16840" w:h="11900" w:orient="landscape"/>
      <w:pgMar w:top="1440" w:right="1440" w:bottom="1440" w:left="101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E58"/>
    <w:rsid w:val="000A3E58"/>
    <w:rsid w:val="00126A08"/>
    <w:rsid w:val="001754DC"/>
    <w:rsid w:val="002877E8"/>
    <w:rsid w:val="005D091F"/>
    <w:rsid w:val="0081280F"/>
    <w:rsid w:val="008E682B"/>
    <w:rsid w:val="009B5E77"/>
    <w:rsid w:val="009C0933"/>
    <w:rsid w:val="00A405CE"/>
    <w:rsid w:val="00A61922"/>
    <w:rsid w:val="00B35B5C"/>
    <w:rsid w:val="00BC5DCF"/>
    <w:rsid w:val="00D1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86686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09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9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09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7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5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1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8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57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80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94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38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89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15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0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44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2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35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54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6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9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2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28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53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6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86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16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53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27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8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06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17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9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8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5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14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71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35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13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8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09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54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74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53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29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18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1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1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38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09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05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07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43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96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83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6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64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9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82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96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09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95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2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3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75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45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37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83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90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25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80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41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38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3238312F</Template>
  <TotalTime>2</TotalTime>
  <Pages>3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Parkside Primary School</Company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Emery</dc:creator>
  <cp:lastModifiedBy>rbell</cp:lastModifiedBy>
  <cp:revision>2</cp:revision>
  <dcterms:created xsi:type="dcterms:W3CDTF">2020-01-08T11:24:00Z</dcterms:created>
  <dcterms:modified xsi:type="dcterms:W3CDTF">2020-01-08T11:24:00Z</dcterms:modified>
</cp:coreProperties>
</file>